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547" w14:textId="77777777" w:rsidR="00B64817" w:rsidRPr="00B64817" w:rsidRDefault="00B64817" w:rsidP="00B64817">
      <w:pPr>
        <w:spacing w:after="0"/>
        <w:rPr>
          <w:sz w:val="8"/>
          <w:szCs w:val="8"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35057" w14:paraId="5F448548" w14:textId="77777777" w:rsidTr="00DF3365">
        <w:trPr>
          <w:jc w:val="center"/>
        </w:trPr>
        <w:tc>
          <w:tcPr>
            <w:tcW w:w="10689" w:type="dxa"/>
          </w:tcPr>
          <w:p w14:paraId="0B7D4173" w14:textId="34565962" w:rsidR="00335057" w:rsidRPr="00B64817" w:rsidRDefault="00214BA4" w:rsidP="00B64817">
            <w:pPr>
              <w:pStyle w:val="Adres"/>
            </w:pPr>
            <w:r w:rsidRPr="00214BA4">
              <w:rPr>
                <w:sz w:val="36"/>
                <w:szCs w:val="12"/>
              </w:rPr>
              <w:t>8/10 om 19u @snekke – 10/10 om 14u @snekke</w:t>
            </w:r>
          </w:p>
        </w:tc>
      </w:tr>
      <w:tr w:rsidR="00B64817" w14:paraId="181D3114" w14:textId="77777777" w:rsidTr="007D515E">
        <w:trPr>
          <w:trHeight w:val="5967"/>
          <w:jc w:val="center"/>
        </w:trPr>
        <w:tc>
          <w:tcPr>
            <w:tcW w:w="10689" w:type="dxa"/>
            <w:vAlign w:val="bottom"/>
          </w:tcPr>
          <w:p w14:paraId="62BA1750" w14:textId="72AD3DB8" w:rsidR="00B64817" w:rsidRPr="00214BA4" w:rsidRDefault="00214BA4" w:rsidP="00B64817">
            <w:pPr>
              <w:pStyle w:val="Kop1"/>
              <w:rPr>
                <w:sz w:val="72"/>
                <w:szCs w:val="52"/>
              </w:rPr>
            </w:pPr>
            <w:proofErr w:type="spellStart"/>
            <w:r w:rsidRPr="00314AFD">
              <w:rPr>
                <w:szCs w:val="144"/>
              </w:rPr>
              <w:t>planningsweekendje</w:t>
            </w:r>
            <w:proofErr w:type="spellEnd"/>
          </w:p>
        </w:tc>
      </w:tr>
      <w:tr w:rsidR="00335057" w14:paraId="53EAB972" w14:textId="77777777" w:rsidTr="00DF3365">
        <w:trPr>
          <w:trHeight w:val="890"/>
          <w:jc w:val="center"/>
        </w:trPr>
        <w:tc>
          <w:tcPr>
            <w:tcW w:w="10689" w:type="dxa"/>
          </w:tcPr>
          <w:p w14:paraId="32F09E03" w14:textId="46BE40D7" w:rsidR="00335057" w:rsidRPr="00DF04D1" w:rsidRDefault="00314AFD" w:rsidP="00B64817">
            <w:pPr>
              <w:pStyle w:val="Kop2"/>
              <w:rPr>
                <w:color w:val="83E402"/>
              </w:rPr>
            </w:pPr>
            <w:r>
              <w:rPr>
                <w:color w:val="83E402"/>
              </w:rPr>
              <w:t xml:space="preserve">Kom </w:t>
            </w:r>
            <w:proofErr w:type="spellStart"/>
            <w:r>
              <w:rPr>
                <w:color w:val="83E402"/>
              </w:rPr>
              <w:t>verkleed</w:t>
            </w:r>
            <w:proofErr w:type="spellEnd"/>
            <w:r>
              <w:rPr>
                <w:color w:val="83E402"/>
              </w:rPr>
              <w:t xml:space="preserve"> in </w:t>
            </w:r>
            <w:proofErr w:type="spellStart"/>
            <w:r>
              <w:rPr>
                <w:color w:val="83E402"/>
              </w:rPr>
              <w:t>een</w:t>
            </w:r>
            <w:proofErr w:type="spellEnd"/>
            <w:r>
              <w:rPr>
                <w:color w:val="83E402"/>
              </w:rPr>
              <w:t xml:space="preserve"> </w:t>
            </w:r>
            <w:proofErr w:type="spellStart"/>
            <w:r>
              <w:rPr>
                <w:color w:val="83E402"/>
              </w:rPr>
              <w:t>dier</w:t>
            </w:r>
            <w:proofErr w:type="spellEnd"/>
            <w:r>
              <w:rPr>
                <w:color w:val="83E402"/>
              </w:rPr>
              <w:t xml:space="preserve"> </w:t>
            </w:r>
            <w:proofErr w:type="spellStart"/>
            <w:r>
              <w:rPr>
                <w:color w:val="83E402"/>
              </w:rPr>
              <w:t>dat</w:t>
            </w:r>
            <w:proofErr w:type="spellEnd"/>
            <w:r>
              <w:rPr>
                <w:color w:val="83E402"/>
              </w:rPr>
              <w:t xml:space="preserve"> start met de </w:t>
            </w:r>
            <w:proofErr w:type="spellStart"/>
            <w:r>
              <w:rPr>
                <w:color w:val="83E402"/>
              </w:rPr>
              <w:t>eerste</w:t>
            </w:r>
            <w:proofErr w:type="spellEnd"/>
            <w:r>
              <w:rPr>
                <w:color w:val="83E402"/>
              </w:rPr>
              <w:t xml:space="preserve"> letter van je naam!</w:t>
            </w:r>
          </w:p>
        </w:tc>
      </w:tr>
      <w:tr w:rsidR="00335057" w:rsidRPr="007D515E" w14:paraId="16A5EBE4" w14:textId="77777777" w:rsidTr="00DF3365">
        <w:trPr>
          <w:trHeight w:val="2727"/>
          <w:jc w:val="center"/>
        </w:trPr>
        <w:tc>
          <w:tcPr>
            <w:tcW w:w="10689" w:type="dxa"/>
          </w:tcPr>
          <w:p w14:paraId="57D780E3" w14:textId="77777777" w:rsidR="007E13A7" w:rsidRDefault="00214BA4" w:rsidP="00214BA4">
            <w:pPr>
              <w:rPr>
                <w:sz w:val="28"/>
                <w:szCs w:val="16"/>
              </w:rPr>
            </w:pPr>
            <w:proofErr w:type="spellStart"/>
            <w:r w:rsidRPr="00214BA4">
              <w:rPr>
                <w:sz w:val="28"/>
                <w:szCs w:val="16"/>
              </w:rPr>
              <w:t>Inschrijven</w:t>
            </w:r>
            <w:proofErr w:type="spellEnd"/>
            <w:r w:rsidRPr="00214BA4">
              <w:rPr>
                <w:sz w:val="28"/>
                <w:szCs w:val="16"/>
              </w:rPr>
              <w:t xml:space="preserve"> </w:t>
            </w:r>
            <w:proofErr w:type="spellStart"/>
            <w:r w:rsidRPr="00214BA4">
              <w:rPr>
                <w:sz w:val="28"/>
                <w:szCs w:val="16"/>
              </w:rPr>
              <w:t>gebeurt</w:t>
            </w:r>
            <w:proofErr w:type="spellEnd"/>
            <w:r w:rsidRPr="00214BA4">
              <w:rPr>
                <w:sz w:val="28"/>
                <w:szCs w:val="16"/>
              </w:rPr>
              <w:t xml:space="preserve"> door 30 euro </w:t>
            </w:r>
            <w:proofErr w:type="spellStart"/>
            <w:r w:rsidRPr="00214BA4">
              <w:rPr>
                <w:sz w:val="28"/>
                <w:szCs w:val="16"/>
              </w:rPr>
              <w:t>te</w:t>
            </w:r>
            <w:proofErr w:type="spellEnd"/>
            <w:r w:rsidRPr="00214BA4">
              <w:rPr>
                <w:sz w:val="28"/>
                <w:szCs w:val="16"/>
              </w:rPr>
              <w:t xml:space="preserve"> </w:t>
            </w:r>
            <w:proofErr w:type="spellStart"/>
            <w:r w:rsidRPr="00214BA4">
              <w:rPr>
                <w:sz w:val="28"/>
                <w:szCs w:val="16"/>
              </w:rPr>
              <w:t>storten</w:t>
            </w:r>
            <w:proofErr w:type="spellEnd"/>
            <w:r w:rsidRPr="00214BA4">
              <w:rPr>
                <w:sz w:val="28"/>
                <w:szCs w:val="16"/>
              </w:rPr>
              <w:t xml:space="preserve"> op BE40979433702563 met </w:t>
            </w:r>
            <w:proofErr w:type="spellStart"/>
            <w:r w:rsidRPr="00214BA4">
              <w:rPr>
                <w:sz w:val="28"/>
                <w:szCs w:val="16"/>
              </w:rPr>
              <w:t>vermelding</w:t>
            </w:r>
            <w:proofErr w:type="spellEnd"/>
            <w:r w:rsidRPr="00214BA4">
              <w:rPr>
                <w:sz w:val="28"/>
                <w:szCs w:val="16"/>
              </w:rPr>
              <w:t xml:space="preserve">: naam + </w:t>
            </w:r>
            <w:proofErr w:type="spellStart"/>
            <w:r w:rsidRPr="00214BA4">
              <w:rPr>
                <w:sz w:val="28"/>
                <w:szCs w:val="16"/>
              </w:rPr>
              <w:t>planningsweekendje</w:t>
            </w:r>
            <w:proofErr w:type="spellEnd"/>
          </w:p>
          <w:p w14:paraId="1E381085" w14:textId="77777777" w:rsidR="00214BA4" w:rsidRPr="00314AFD" w:rsidRDefault="00214BA4" w:rsidP="00214BA4">
            <w:pPr>
              <w:rPr>
                <w:sz w:val="36"/>
                <w:szCs w:val="20"/>
              </w:rPr>
            </w:pPr>
            <w:r w:rsidRPr="00314AFD">
              <w:rPr>
                <w:sz w:val="36"/>
                <w:szCs w:val="20"/>
              </w:rPr>
              <w:t>Wat neem je mee:</w:t>
            </w:r>
          </w:p>
          <w:p w14:paraId="2DCD47E3" w14:textId="77777777" w:rsidR="00214BA4" w:rsidRPr="00314AFD" w:rsidRDefault="00214BA4" w:rsidP="00314AFD">
            <w:pPr>
              <w:pStyle w:val="Lijstalinea"/>
              <w:numPr>
                <w:ilvl w:val="0"/>
                <w:numId w:val="14"/>
              </w:numPr>
              <w:jc w:val="left"/>
              <w:rPr>
                <w:sz w:val="32"/>
                <w:szCs w:val="18"/>
                <w:lang w:val="nl-NL"/>
              </w:rPr>
            </w:pPr>
            <w:r w:rsidRPr="00314AFD">
              <w:rPr>
                <w:sz w:val="32"/>
                <w:szCs w:val="18"/>
                <w:lang w:val="nl-NL"/>
              </w:rPr>
              <w:t>Fiets (met lichten!)</w:t>
            </w:r>
          </w:p>
          <w:p w14:paraId="74326D9E" w14:textId="374B9573" w:rsidR="00214BA4" w:rsidRPr="00314AFD" w:rsidRDefault="00214BA4" w:rsidP="00314AFD">
            <w:pPr>
              <w:pStyle w:val="Lijstalinea"/>
              <w:numPr>
                <w:ilvl w:val="0"/>
                <w:numId w:val="14"/>
              </w:numPr>
              <w:jc w:val="left"/>
              <w:rPr>
                <w:sz w:val="32"/>
                <w:szCs w:val="18"/>
                <w:lang w:val="nl-NL"/>
              </w:rPr>
            </w:pPr>
            <w:r w:rsidRPr="00314AFD">
              <w:rPr>
                <w:sz w:val="32"/>
                <w:szCs w:val="18"/>
                <w:lang w:val="nl-NL"/>
              </w:rPr>
              <w:t>Slaapzak</w:t>
            </w:r>
          </w:p>
          <w:p w14:paraId="69B12947" w14:textId="5B5ED279" w:rsidR="00214BA4" w:rsidRPr="00314AFD" w:rsidRDefault="00214BA4" w:rsidP="00314AFD">
            <w:pPr>
              <w:pStyle w:val="Lijstalinea"/>
              <w:numPr>
                <w:ilvl w:val="0"/>
                <w:numId w:val="14"/>
              </w:numPr>
              <w:jc w:val="left"/>
              <w:rPr>
                <w:sz w:val="32"/>
                <w:szCs w:val="18"/>
                <w:lang w:val="nl-NL"/>
              </w:rPr>
            </w:pPr>
            <w:r w:rsidRPr="00314AFD">
              <w:rPr>
                <w:sz w:val="32"/>
                <w:szCs w:val="18"/>
                <w:lang w:val="nl-NL"/>
              </w:rPr>
              <w:t>Matje</w:t>
            </w:r>
          </w:p>
          <w:p w14:paraId="5FBD5EC8" w14:textId="6DAA9288" w:rsidR="00214BA4" w:rsidRPr="00314AFD" w:rsidRDefault="00214BA4" w:rsidP="00314AFD">
            <w:pPr>
              <w:pStyle w:val="Lijstalinea"/>
              <w:numPr>
                <w:ilvl w:val="0"/>
                <w:numId w:val="14"/>
              </w:numPr>
              <w:jc w:val="left"/>
              <w:rPr>
                <w:sz w:val="32"/>
                <w:szCs w:val="18"/>
                <w:lang w:val="nl-NL"/>
              </w:rPr>
            </w:pPr>
            <w:r w:rsidRPr="00314AFD">
              <w:rPr>
                <w:sz w:val="32"/>
                <w:szCs w:val="18"/>
                <w:lang w:val="nl-NL"/>
              </w:rPr>
              <w:t xml:space="preserve">Tent </w:t>
            </w:r>
          </w:p>
          <w:p w14:paraId="0FB497F3" w14:textId="4E2DF54D" w:rsidR="00214BA4" w:rsidRPr="00314AFD" w:rsidRDefault="00214BA4" w:rsidP="00314AFD">
            <w:pPr>
              <w:pStyle w:val="Lijstalinea"/>
              <w:numPr>
                <w:ilvl w:val="0"/>
                <w:numId w:val="14"/>
              </w:numPr>
              <w:jc w:val="left"/>
              <w:rPr>
                <w:sz w:val="32"/>
                <w:szCs w:val="18"/>
                <w:lang w:val="nl-NL"/>
              </w:rPr>
            </w:pPr>
            <w:r w:rsidRPr="00314AFD">
              <w:rPr>
                <w:sz w:val="32"/>
                <w:szCs w:val="18"/>
                <w:lang w:val="nl-NL"/>
              </w:rPr>
              <w:t>Kleren die vuil mogen worden</w:t>
            </w:r>
          </w:p>
          <w:p w14:paraId="542864BC" w14:textId="3B21C2BB" w:rsidR="00214BA4" w:rsidRPr="00314AFD" w:rsidRDefault="00214BA4" w:rsidP="00314AFD">
            <w:pPr>
              <w:pStyle w:val="Lijstalinea"/>
              <w:numPr>
                <w:ilvl w:val="0"/>
                <w:numId w:val="14"/>
              </w:numPr>
              <w:jc w:val="left"/>
              <w:rPr>
                <w:sz w:val="32"/>
                <w:szCs w:val="18"/>
                <w:lang w:val="nl-NL"/>
              </w:rPr>
            </w:pPr>
            <w:r w:rsidRPr="00314AFD">
              <w:rPr>
                <w:sz w:val="32"/>
                <w:szCs w:val="18"/>
                <w:lang w:val="nl-NL"/>
              </w:rPr>
              <w:t>Identiteitskaart + zakgeld</w:t>
            </w:r>
          </w:p>
          <w:p w14:paraId="19385F52" w14:textId="10D1CAD4" w:rsidR="00214BA4" w:rsidRPr="00314AFD" w:rsidRDefault="00214BA4" w:rsidP="00314AFD">
            <w:pPr>
              <w:pStyle w:val="Lijstalinea"/>
              <w:numPr>
                <w:ilvl w:val="0"/>
                <w:numId w:val="14"/>
              </w:numPr>
              <w:jc w:val="left"/>
              <w:rPr>
                <w:sz w:val="32"/>
                <w:szCs w:val="18"/>
                <w:lang w:val="nl-NL"/>
              </w:rPr>
            </w:pPr>
            <w:r w:rsidRPr="00314AFD">
              <w:rPr>
                <w:sz w:val="32"/>
                <w:szCs w:val="18"/>
                <w:lang w:val="nl-NL"/>
              </w:rPr>
              <w:t xml:space="preserve">Iets persoonlijks voor in het </w:t>
            </w:r>
            <w:proofErr w:type="spellStart"/>
            <w:r w:rsidRPr="00314AFD">
              <w:rPr>
                <w:sz w:val="32"/>
                <w:szCs w:val="18"/>
                <w:lang w:val="nl-NL"/>
              </w:rPr>
              <w:t>giverlokaal</w:t>
            </w:r>
            <w:proofErr w:type="spellEnd"/>
            <w:r w:rsidRPr="00314AFD">
              <w:rPr>
                <w:sz w:val="32"/>
                <w:szCs w:val="18"/>
                <w:lang w:val="nl-NL"/>
              </w:rPr>
              <w:t xml:space="preserve"> </w:t>
            </w:r>
          </w:p>
          <w:p w14:paraId="1EB4BC3B" w14:textId="6ABD1DF0" w:rsidR="00214BA4" w:rsidRPr="00214BA4" w:rsidRDefault="00214BA4" w:rsidP="00214BA4">
            <w:pPr>
              <w:ind w:left="0"/>
              <w:jc w:val="both"/>
              <w:rPr>
                <w:lang w:val="nl-NL"/>
              </w:rPr>
            </w:pPr>
          </w:p>
        </w:tc>
      </w:tr>
      <w:tr w:rsidR="007E13A7" w14:paraId="0F8F2034" w14:textId="77777777" w:rsidTr="00DF3365">
        <w:trPr>
          <w:trHeight w:val="432"/>
          <w:jc w:val="center"/>
        </w:trPr>
        <w:tc>
          <w:tcPr>
            <w:tcW w:w="10689" w:type="dxa"/>
          </w:tcPr>
          <w:p w14:paraId="7657561A" w14:textId="75927912" w:rsidR="007E13A7" w:rsidRPr="002E36BF" w:rsidRDefault="00314AFD" w:rsidP="007E13A7">
            <w:pPr>
              <w:pStyle w:val="Datum"/>
              <w:rPr>
                <w:color w:val="595959"/>
                <w:lang w:val="en"/>
              </w:rPr>
            </w:pPr>
            <w:r>
              <w:t xml:space="preserve">Tot dan! </w:t>
            </w:r>
          </w:p>
        </w:tc>
      </w:tr>
      <w:tr w:rsidR="00B64817" w:rsidRPr="00314AFD" w14:paraId="40BEF11C" w14:textId="77777777" w:rsidTr="00DF3365">
        <w:trPr>
          <w:trHeight w:val="540"/>
          <w:jc w:val="center"/>
        </w:trPr>
        <w:tc>
          <w:tcPr>
            <w:tcW w:w="10689" w:type="dxa"/>
          </w:tcPr>
          <w:p w14:paraId="3E869CCF" w14:textId="77777777" w:rsidR="00314AFD" w:rsidRPr="00314AFD" w:rsidRDefault="00314AFD" w:rsidP="007D515E">
            <w:pPr>
              <w:pStyle w:val="Tijd"/>
              <w:ind w:right="-20"/>
              <w:rPr>
                <w:sz w:val="36"/>
                <w:szCs w:val="36"/>
              </w:rPr>
            </w:pPr>
            <w:r w:rsidRPr="00314AFD">
              <w:rPr>
                <w:sz w:val="36"/>
                <w:szCs w:val="36"/>
              </w:rPr>
              <w:t>Tuur (0495764818)</w:t>
            </w:r>
          </w:p>
          <w:p w14:paraId="00D32F01" w14:textId="001B9DEF" w:rsidR="00B64817" w:rsidRPr="00314AFD" w:rsidRDefault="00314AFD" w:rsidP="007D515E">
            <w:pPr>
              <w:pStyle w:val="Tijd"/>
              <w:ind w:right="-20"/>
              <w:rPr>
                <w:color w:val="595959"/>
                <w:sz w:val="52"/>
                <w:szCs w:val="52"/>
                <w:lang w:val="en"/>
              </w:rPr>
            </w:pPr>
            <w:r w:rsidRPr="00314AFD">
              <w:rPr>
                <w:sz w:val="36"/>
                <w:szCs w:val="36"/>
              </w:rPr>
              <w:t>Marlies (0471464859)</w:t>
            </w:r>
          </w:p>
        </w:tc>
      </w:tr>
    </w:tbl>
    <w:p w14:paraId="78349E67" w14:textId="77777777" w:rsidR="002A068F" w:rsidRPr="00314AFD" w:rsidRDefault="002A068F" w:rsidP="00532C3C">
      <w:pPr>
        <w:pStyle w:val="Geenafstand"/>
        <w:rPr>
          <w:sz w:val="22"/>
          <w:szCs w:val="22"/>
        </w:rPr>
      </w:pPr>
    </w:p>
    <w:sectPr w:rsidR="002A068F" w:rsidRPr="00314AFD" w:rsidSect="001D73C1">
      <w:headerReference w:type="default" r:id="rId11"/>
      <w:footerReference w:type="default" r:id="rId12"/>
      <w:headerReference w:type="first" r:id="rId13"/>
      <w:pgSz w:w="11906" w:h="16838" w:code="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CF555" w14:textId="77777777" w:rsidR="007057CB" w:rsidRDefault="007057CB" w:rsidP="00B64817">
      <w:r>
        <w:separator/>
      </w:r>
    </w:p>
    <w:p w14:paraId="1F4CB8C3" w14:textId="77777777" w:rsidR="007057CB" w:rsidRDefault="007057CB" w:rsidP="00B64817"/>
    <w:p w14:paraId="5D58E67B" w14:textId="77777777" w:rsidR="007057CB" w:rsidRDefault="007057CB" w:rsidP="00B64817"/>
  </w:endnote>
  <w:endnote w:type="continuationSeparator" w:id="0">
    <w:p w14:paraId="24521B9E" w14:textId="77777777" w:rsidR="007057CB" w:rsidRDefault="007057CB" w:rsidP="00B64817">
      <w:r>
        <w:continuationSeparator/>
      </w:r>
    </w:p>
    <w:p w14:paraId="7CFA35A4" w14:textId="77777777" w:rsidR="007057CB" w:rsidRDefault="007057CB" w:rsidP="00B64817"/>
    <w:p w14:paraId="25E8CC17" w14:textId="77777777" w:rsidR="007057CB" w:rsidRDefault="007057CB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EA70" w14:textId="77777777" w:rsidR="009124DD" w:rsidRDefault="009124DD" w:rsidP="00B64817">
    <w:pPr>
      <w:pStyle w:val="Voettekst"/>
    </w:pPr>
  </w:p>
  <w:p w14:paraId="0128B3D1" w14:textId="77777777" w:rsidR="00211A9D" w:rsidRDefault="00211A9D" w:rsidP="00B64817"/>
  <w:p w14:paraId="11870669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DF95B" w14:textId="77777777" w:rsidR="007057CB" w:rsidRDefault="007057CB" w:rsidP="00B64817">
      <w:r>
        <w:separator/>
      </w:r>
    </w:p>
    <w:p w14:paraId="7063FD82" w14:textId="77777777" w:rsidR="007057CB" w:rsidRDefault="007057CB" w:rsidP="00B64817"/>
    <w:p w14:paraId="4701622E" w14:textId="77777777" w:rsidR="007057CB" w:rsidRDefault="007057CB" w:rsidP="00B64817"/>
  </w:footnote>
  <w:footnote w:type="continuationSeparator" w:id="0">
    <w:p w14:paraId="44E61464" w14:textId="77777777" w:rsidR="007057CB" w:rsidRDefault="007057CB" w:rsidP="00B64817">
      <w:r>
        <w:continuationSeparator/>
      </w:r>
    </w:p>
    <w:p w14:paraId="49A9258E" w14:textId="77777777" w:rsidR="007057CB" w:rsidRDefault="007057CB" w:rsidP="00B64817"/>
    <w:p w14:paraId="7912A1A2" w14:textId="77777777" w:rsidR="007057CB" w:rsidRDefault="007057CB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1FB4" w14:textId="77777777" w:rsidR="002A068F" w:rsidRDefault="002A068F" w:rsidP="00B64817">
    <w:pPr>
      <w:pStyle w:val="Koptekst"/>
    </w:pPr>
  </w:p>
  <w:p w14:paraId="1F431329" w14:textId="77777777" w:rsidR="00211A9D" w:rsidRDefault="00211A9D" w:rsidP="00B64817"/>
  <w:p w14:paraId="6B42CC68" w14:textId="77777777"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D48FF" w14:textId="77777777" w:rsidR="00C12433" w:rsidRDefault="00DF3365" w:rsidP="00B64817">
    <w:pPr>
      <w:pStyle w:val="Koptekst"/>
    </w:pPr>
    <w:r>
      <w:rPr>
        <w:noProof/>
        <w:lang w:val="nl-NL" w:bidi="nl-N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3CD4301" wp14:editId="2490750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ep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Afbeelding" descr="Afbeelding van huis voor achtergro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hthoek 31" descr="Wash-outblo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hthoek 15" descr="Achtergronddecoratie, boven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hthoek 16" descr="Achtergronddecoratie, onder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611AB31" id="Groep 17" o:spid="_x0000_s1026" alt="&quot;&quot;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">
              <v:rect id="Afbeelding" o:spid="_x0000_s1027" alt="Afbeelding van huis voor achtergrond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Afbeelding van huis voor achtergrond" recolor="t" rotate="t" type="frame"/>
                <o:lock v:ext="edit" aspectratio="t"/>
              </v:rect>
              <v:rect id="Rechthoek 31" o:spid="_x0000_s1028" alt="Wash-outblo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chthoek 15" o:spid="_x0000_s1029" alt="Achtergronddecoratie, boven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Achtergronddecoratie, boven" recolor="t" rotate="t" type="frame"/>
              </v:rect>
              <v:rect id="Rechthoek 16" o:spid="_x0000_s1030" alt="Achtergronddecoratie, onder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Achtergronddecoratie, onder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C48DE"/>
    <w:multiLevelType w:val="hybridMultilevel"/>
    <w:tmpl w:val="0854D62C"/>
    <w:lvl w:ilvl="0" w:tplc="0E3C9538">
      <w:numFmt w:val="bullet"/>
      <w:lvlText w:val="-"/>
      <w:lvlJc w:val="left"/>
      <w:pPr>
        <w:ind w:left="1770" w:hanging="360"/>
      </w:pPr>
      <w:rPr>
        <w:rFonts w:ascii="Bookman Old Style" w:eastAsia="Candara" w:hAnsi="Bookman Old Style" w:cs="Arial" w:hint="default"/>
      </w:rPr>
    </w:lvl>
    <w:lvl w:ilvl="1" w:tplc="08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BA4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D73C1"/>
    <w:rsid w:val="001F1381"/>
    <w:rsid w:val="0020106A"/>
    <w:rsid w:val="00204149"/>
    <w:rsid w:val="00205E6C"/>
    <w:rsid w:val="00211A9D"/>
    <w:rsid w:val="00214BA4"/>
    <w:rsid w:val="00220400"/>
    <w:rsid w:val="002733AA"/>
    <w:rsid w:val="002A068F"/>
    <w:rsid w:val="002C49EA"/>
    <w:rsid w:val="002E36BF"/>
    <w:rsid w:val="003132BD"/>
    <w:rsid w:val="00314AFD"/>
    <w:rsid w:val="00335057"/>
    <w:rsid w:val="00341ADC"/>
    <w:rsid w:val="0035796B"/>
    <w:rsid w:val="00381ECC"/>
    <w:rsid w:val="0039194A"/>
    <w:rsid w:val="003B1BC7"/>
    <w:rsid w:val="00452886"/>
    <w:rsid w:val="00455601"/>
    <w:rsid w:val="004611DB"/>
    <w:rsid w:val="004B6771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057CB"/>
    <w:rsid w:val="00711E5E"/>
    <w:rsid w:val="00713F12"/>
    <w:rsid w:val="00714A97"/>
    <w:rsid w:val="007A4EDB"/>
    <w:rsid w:val="007D515E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B63E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20D1E9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Candara" w:hAnsi="Candara" w:cs="Times New Roman"/>
        <w:lang w:val="nl-NL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Kop1">
    <w:name w:val="heading 1"/>
    <w:basedOn w:val="Standaard"/>
    <w:next w:val="Standaard"/>
    <w:link w:val="Kop1Char"/>
    <w:uiPriority w:val="9"/>
    <w:qFormat/>
    <w:rsid w:val="007D515E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180"/>
      <w:szCs w:val="128"/>
    </w:rPr>
  </w:style>
  <w:style w:type="paragraph" w:styleId="Kop2">
    <w:name w:val="heading 2"/>
    <w:basedOn w:val="Standaard"/>
    <w:next w:val="Standaard"/>
    <w:link w:val="Kop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CF207A"/>
    <w:rPr>
      <w:color w:val="595959"/>
    </w:rPr>
  </w:style>
  <w:style w:type="paragraph" w:styleId="Ondertitel">
    <w:name w:val="Subtitle"/>
    <w:basedOn w:val="Standaard"/>
    <w:link w:val="Ondertitel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OndertitelChar">
    <w:name w:val="Ondertitel Char"/>
    <w:link w:val="Ondertitel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el">
    <w:name w:val="Title"/>
    <w:basedOn w:val="Standaard"/>
    <w:link w:val="Titel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elChar">
    <w:name w:val="Titel Char"/>
    <w:link w:val="Titel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um">
    <w:name w:val="Date"/>
    <w:basedOn w:val="Standaard"/>
    <w:link w:val="Datum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umChar">
    <w:name w:val="Datum Char"/>
    <w:link w:val="Datum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Tijd">
    <w:name w:val="Tijd"/>
    <w:basedOn w:val="Standaard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tie">
    <w:name w:val="Locatie"/>
    <w:basedOn w:val="Standaard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gegevens">
    <w:name w:val="Contactgegevens"/>
    <w:basedOn w:val="Standaard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Koptekst">
    <w:name w:val="header"/>
    <w:basedOn w:val="Standaard"/>
    <w:link w:val="KoptekstChar"/>
    <w:uiPriority w:val="99"/>
    <w:semiHidden/>
    <w:rsid w:val="001570B2"/>
    <w:pPr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Voettekst">
    <w:name w:val="footer"/>
    <w:basedOn w:val="Standaard"/>
    <w:link w:val="VoettekstChar"/>
    <w:uiPriority w:val="99"/>
    <w:semiHidden/>
    <w:rsid w:val="00E43EFE"/>
    <w:pPr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Kop1Char">
    <w:name w:val="Kop 1 Char"/>
    <w:link w:val="Kop1"/>
    <w:uiPriority w:val="9"/>
    <w:rsid w:val="007D515E"/>
    <w:rPr>
      <w:rFonts w:asciiTheme="majorHAnsi" w:hAnsiTheme="majorHAnsi" w:cs="Arial"/>
      <w:b/>
      <w:color w:val="F7F058" w:themeColor="accent3"/>
      <w:sz w:val="180"/>
      <w:szCs w:val="128"/>
      <w:lang w:val="en-US" w:eastAsia="ja-JP"/>
    </w:rPr>
  </w:style>
  <w:style w:type="character" w:customStyle="1" w:styleId="Kop2Char">
    <w:name w:val="Kop 2 Char"/>
    <w:link w:val="Kop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Kop4Char">
    <w:name w:val="Kop 4 Char"/>
    <w:link w:val="Kop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Kop5Char">
    <w:name w:val="Kop 5 Char"/>
    <w:link w:val="Kop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ievebenadrukk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DuidelijkcitaatChar">
    <w:name w:val="Duidelijk citaat Char"/>
    <w:link w:val="Duidelijkcitaat"/>
    <w:uiPriority w:val="30"/>
    <w:semiHidden/>
    <w:rsid w:val="00CF207A"/>
    <w:rPr>
      <w:i/>
      <w:iCs/>
      <w:color w:val="386065"/>
    </w:rPr>
  </w:style>
  <w:style w:type="character" w:styleId="Intensieveverwijzing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Kopvaninhoudsopgave">
    <w:name w:val="TOC Heading"/>
    <w:basedOn w:val="Kop1"/>
    <w:next w:val="Standaard"/>
    <w:uiPriority w:val="39"/>
    <w:semiHidden/>
    <w:qFormat/>
    <w:rsid w:val="00CF207A"/>
    <w:pPr>
      <w:outlineLvl w:val="9"/>
    </w:pPr>
  </w:style>
  <w:style w:type="paragraph" w:styleId="Bloktekst">
    <w:name w:val="Block Text"/>
    <w:basedOn w:val="Standaard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Gevolgde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raster">
    <w:name w:val="Table Grid"/>
    <w:basedOn w:val="Standaardtabe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1">
    <w:name w:val="Grid Table 1 Light Accent 1"/>
    <w:basedOn w:val="Standaardtabe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2">
    <w:name w:val="Grid Table 4 Accent 2"/>
    <w:basedOn w:val="Standaardtabe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Geenafstand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Kop8Char">
    <w:name w:val="Kop 8 Char"/>
    <w:link w:val="Kop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Kop9Char">
    <w:name w:val="Kop 9 Char"/>
    <w:link w:val="Kop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tekstChar">
    <w:name w:val="Ballontekst Char"/>
    <w:link w:val="Ballon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AB123B"/>
    <w:rPr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lattetekstinspringen3Char">
    <w:name w:val="Platte tekst inspringen 3 Char"/>
    <w:link w:val="Plattetekstinspringen3"/>
    <w:uiPriority w:val="99"/>
    <w:semiHidden/>
    <w:rsid w:val="00AB123B"/>
    <w:rPr>
      <w:sz w:val="22"/>
      <w:szCs w:val="16"/>
    </w:rPr>
  </w:style>
  <w:style w:type="character" w:styleId="Verwijzingopmerking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123B"/>
    <w:rPr>
      <w:sz w:val="22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AB123B"/>
    <w:rPr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123B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B123B"/>
    <w:rPr>
      <w:b/>
      <w:bCs/>
      <w:sz w:val="22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link w:val="Documentstructu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indnoottekstChar">
    <w:name w:val="Eindnoottekst Char"/>
    <w:link w:val="Eindnoottekst"/>
    <w:uiPriority w:val="99"/>
    <w:semiHidden/>
    <w:rsid w:val="00AB123B"/>
    <w:rPr>
      <w:sz w:val="22"/>
      <w:szCs w:val="20"/>
    </w:rPr>
  </w:style>
  <w:style w:type="paragraph" w:styleId="Afzender">
    <w:name w:val="envelope return"/>
    <w:basedOn w:val="Standaard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oetsenbo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link w:val="HTML-voorafopgemaak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chrijfma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kstChar">
    <w:name w:val="Macrotekst Char"/>
    <w:link w:val="Mac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TekstzonderopmaakChar">
    <w:name w:val="Tekst zonder opmaak Char"/>
    <w:link w:val="Tekstzonderopmaak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res">
    <w:name w:val="Adres"/>
    <w:basedOn w:val="Standaard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  <w:style w:type="paragraph" w:styleId="Lijstalinea">
    <w:name w:val="List Paragraph"/>
    <w:basedOn w:val="Standaard"/>
    <w:uiPriority w:val="34"/>
    <w:unhideWhenUsed/>
    <w:qFormat/>
    <w:rsid w:val="00214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ies%20Pollet\AppData\Roaming\Microsoft\Templates\Zigzagfolder%20voor%20een%20evenement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38263B-CD75-4860-82DB-DF16201CAB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Zigzagfolder voor een evenement</Template>
  <TotalTime>0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2021-10-01T14:37:00Z</dcterms:created>
  <dcterms:modified xsi:type="dcterms:W3CDTF">2021-10-01T14:55:00Z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